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6C7" w:rsidRDefault="00BF16C7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2929254</wp:posOffset>
                </wp:positionV>
                <wp:extent cx="2143125" cy="1285875"/>
                <wp:effectExtent l="0" t="0" r="28575" b="28575"/>
                <wp:wrapNone/>
                <wp:docPr id="6" name="Av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6C7" w:rsidRDefault="00BF16C7" w:rsidP="00BF16C7">
                            <w:pPr>
                              <w:jc w:val="center"/>
                            </w:pPr>
                            <w:r>
                              <w:t xml:space="preserve">I høst har vi blitt godt kjent med Larven </w:t>
                            </w:r>
                            <w:proofErr w:type="spellStart"/>
                            <w:r>
                              <w:t>Aldrimett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F16C7" w:rsidRDefault="00BF16C7" w:rsidP="00BF16C7">
                            <w:pPr>
                              <w:jc w:val="center"/>
                            </w:pPr>
                            <w:r>
                              <w:t xml:space="preserve">Vi har spist oss gjennom både frukt og kaker  </w:t>
                            </w:r>
                            <w:r>
                              <w:sym w:font="Wingdings" w:char="F04A"/>
                            </w:r>
                          </w:p>
                          <w:p w:rsidR="00BF16C7" w:rsidRDefault="00BF16C7" w:rsidP="00BF16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6" o:spid="_x0000_s1026" style="position:absolute;margin-left:117.55pt;margin-top:230.65pt;width:168.75pt;height:101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BF16C7" w:rsidRDefault="00BF16C7" w:rsidP="00BF16C7">
                      <w:pPr>
                        <w:jc w:val="center"/>
                      </w:pPr>
                      <w:r>
                        <w:t xml:space="preserve">I høst har vi blitt godt kjent med Larven </w:t>
                      </w:r>
                      <w:proofErr w:type="spellStart"/>
                      <w:r>
                        <w:t>Aldrimett</w:t>
                      </w:r>
                      <w:proofErr w:type="spellEnd"/>
                      <w:r>
                        <w:t>.</w:t>
                      </w:r>
                    </w:p>
                    <w:p w:rsidR="00BF16C7" w:rsidRDefault="00BF16C7" w:rsidP="00BF16C7">
                      <w:pPr>
                        <w:jc w:val="center"/>
                      </w:pPr>
                      <w:r>
                        <w:t xml:space="preserve">Vi har spist oss gjennom både frukt og kaker  </w:t>
                      </w:r>
                      <w:r>
                        <w:sym w:font="Wingdings" w:char="F04A"/>
                      </w:r>
                    </w:p>
                    <w:p w:rsidR="00BF16C7" w:rsidRDefault="00BF16C7" w:rsidP="00BF16C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2190750" cy="1066800"/>
                <wp:effectExtent l="0" t="0" r="1905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6C7" w:rsidRDefault="00BF16C7" w:rsidP="00BF16C7">
                            <w:pPr>
                              <w:jc w:val="center"/>
                            </w:pPr>
                            <w:r>
                              <w:t>Ørret filet og grønnsaker på menyen.</w:t>
                            </w:r>
                          </w:p>
                          <w:p w:rsidR="00BF16C7" w:rsidRDefault="00BF16C7" w:rsidP="00BF16C7">
                            <w:pPr>
                              <w:jc w:val="center"/>
                            </w:pPr>
                            <w:r>
                              <w:t>Nam-nam</w:t>
                            </w:r>
                          </w:p>
                          <w:p w:rsidR="00BF16C7" w:rsidRDefault="00BF16C7" w:rsidP="00BF16C7">
                            <w:pPr>
                              <w:jc w:val="center"/>
                            </w:pPr>
                            <w:r>
                              <w:t xml:space="preserve">Og barna storkoser seg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5" o:spid="_x0000_s1027" style="position:absolute;margin-left:121.3pt;margin-top:19.15pt;width:172.5pt;height:8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" fillcolor="#5b9bd5 [3204]" strokecolor="#1f4d78 [1604]" strokeweight="1pt">
                <v:textbox>
                  <w:txbxContent>
                    <w:p w:rsidR="00BF16C7" w:rsidRDefault="00BF16C7" w:rsidP="00BF16C7">
                      <w:pPr>
                        <w:jc w:val="center"/>
                      </w:pPr>
                      <w:r>
                        <w:t>Ørret filet og grønnsaker på menyen.</w:t>
                      </w:r>
                    </w:p>
                    <w:p w:rsidR="00BF16C7" w:rsidRDefault="00BF16C7" w:rsidP="00BF16C7">
                      <w:pPr>
                        <w:jc w:val="center"/>
                      </w:pPr>
                      <w:r>
                        <w:t>Nam-nam</w:t>
                      </w:r>
                    </w:p>
                    <w:p w:rsidR="00BF16C7" w:rsidRDefault="00BF16C7" w:rsidP="00BF16C7">
                      <w:pPr>
                        <w:jc w:val="center"/>
                      </w:pPr>
                      <w:r>
                        <w:t xml:space="preserve">Og barna storkoser seg </w:t>
                      </w:r>
                      <w:r>
                        <w:sym w:font="Wingdings" w:char="F04A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F16C7">
        <w:rPr>
          <w:noProof/>
          <w:lang w:eastAsia="nb-NO"/>
        </w:rPr>
        <w:drawing>
          <wp:inline distT="0" distB="0" distL="0" distR="0">
            <wp:extent cx="3303905" cy="2551063"/>
            <wp:effectExtent l="0" t="0" r="0" b="1905"/>
            <wp:docPr id="4" name="Bilde 4" descr="\\Clfilegrp02\rdsgrp02$\1178Bruker\Desktop\uten na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filegrp02\rdsgrp02$\1178Bruker\Desktop\uten nav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06" cy="25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C7" w:rsidRDefault="00BF16C7">
      <w:pPr>
        <w:rPr>
          <w:noProof/>
          <w:lang w:eastAsia="nb-NO"/>
        </w:rPr>
      </w:pPr>
      <w:r w:rsidRPr="00BF16C7">
        <w:rPr>
          <w:noProof/>
          <w:lang w:eastAsia="nb-NO"/>
        </w:rPr>
        <w:drawing>
          <wp:inline distT="0" distB="0" distL="0" distR="0" wp14:anchorId="361D70A7" wp14:editId="22777742">
            <wp:extent cx="3314700" cy="2295525"/>
            <wp:effectExtent l="0" t="0" r="0" b="9525"/>
            <wp:docPr id="3" name="Bilde 3" descr="\\Clfilegrp02\rdsgrp02$\1178Bruker\Desktop\uten nav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filegrp02\rdsgrp02$\1178Bruker\Desktop\uten navn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4" cy="23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C7" w:rsidRDefault="00BF16C7">
      <w:pPr>
        <w:rPr>
          <w:noProof/>
          <w:lang w:eastAsia="nb-NO"/>
        </w:rPr>
      </w:pPr>
    </w:p>
    <w:p w:rsidR="00BF16C7" w:rsidRDefault="00E95422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3405504</wp:posOffset>
                </wp:positionH>
                <wp:positionV relativeFrom="paragraph">
                  <wp:posOffset>1032510</wp:posOffset>
                </wp:positionV>
                <wp:extent cx="2085975" cy="914400"/>
                <wp:effectExtent l="0" t="0" r="28575" b="19050"/>
                <wp:wrapNone/>
                <wp:docPr id="8" name="Avrundet 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422" w:rsidRDefault="00E95422" w:rsidP="00E95422">
                            <w:pPr>
                              <w:jc w:val="center"/>
                            </w:pPr>
                            <w:r>
                              <w:t xml:space="preserve">Små leke soner ble til jungel med tigre og dinosaurer, bondegård og istid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vrundet rektangel 8" o:spid="_x0000_s1028" style="position:absolute;margin-left:268.15pt;margin-top:81.3pt;width:164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E95422" w:rsidRDefault="00E95422" w:rsidP="00E95422">
                      <w:pPr>
                        <w:jc w:val="center"/>
                      </w:pPr>
                      <w:r>
                        <w:t xml:space="preserve">Små leke soner ble til jungel med tigre og dinosaurer, bondegård og istid </w:t>
                      </w:r>
                      <w:r>
                        <w:sym w:font="Wingdings" w:char="F04A"/>
                      </w:r>
                    </w:p>
                  </w:txbxContent>
                </v:textbox>
              </v:roundrect>
            </w:pict>
          </mc:Fallback>
        </mc:AlternateContent>
      </w:r>
      <w:r w:rsidR="00BF16C7" w:rsidRPr="00BF16C7">
        <w:rPr>
          <w:noProof/>
          <w:lang w:eastAsia="nb-NO"/>
        </w:rPr>
        <w:drawing>
          <wp:inline distT="0" distB="0" distL="0" distR="0" wp14:anchorId="471909CF" wp14:editId="269A137B">
            <wp:extent cx="2905125" cy="2974777"/>
            <wp:effectExtent l="0" t="0" r="0" b="0"/>
            <wp:docPr id="1" name="Bilde 1" descr="\\Clfilegrp02\rdsgrp02$\1178Bruker\Desktop\uten nav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filegrp02\rdsgrp02$\1178Bruker\Desktop\uten navn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C7" w:rsidRDefault="00BF16C7">
      <w:pPr>
        <w:rPr>
          <w:noProof/>
          <w:lang w:eastAsia="nb-NO"/>
        </w:rPr>
      </w:pPr>
      <w:bookmarkStart w:id="0" w:name="_GoBack"/>
      <w:bookmarkEnd w:id="0"/>
    </w:p>
    <w:sectPr w:rsidR="00BF1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6C7"/>
    <w:rsid w:val="007C6CB7"/>
    <w:rsid w:val="00BF16C7"/>
    <w:rsid w:val="00E9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E20D"/>
  <w15:chartTrackingRefBased/>
  <w15:docId w15:val="{28AFB86B-F3F6-4B66-BECA-1CB70A52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DAEBBA4A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1178Bruker</dc:creator>
  <cp:keywords/>
  <dc:description/>
  <cp:lastModifiedBy>1178Bruker</cp:lastModifiedBy>
  <cp:revision>1</cp:revision>
  <dcterms:created xsi:type="dcterms:W3CDTF">2018-10-17T07:49:00Z</dcterms:created>
  <dcterms:modified xsi:type="dcterms:W3CDTF">2018-10-17T08:08:00Z</dcterms:modified>
</cp:coreProperties>
</file>