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106" w:rsidRDefault="00DA5106">
      <w:bookmarkStart w:id="0" w:name="_GoBack"/>
      <w:r w:rsidRPr="00DA5106">
        <w:rPr>
          <w:noProof/>
          <w:lang w:eastAsia="nb-NO"/>
        </w:rPr>
        <w:drawing>
          <wp:inline distT="0" distB="0" distL="0" distR="0">
            <wp:extent cx="4200525" cy="3867150"/>
            <wp:effectExtent l="0" t="0" r="9525" b="0"/>
            <wp:docPr id="3" name="Bilde 3" descr="\\Clfilegrp02\rdsgrp02$\1178Bruker\Desktop\d6a16607-3417-4e58-b60e-491737088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filegrp02\rdsgrp02$\1178Bruker\Desktop\d6a16607-3417-4e58-b60e-49173708889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62" cy="387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5106" w:rsidRDefault="00DA5106">
      <w:r>
        <w:t xml:space="preserve">Matauk på Ulmo </w:t>
      </w:r>
      <w:r>
        <w:sym w:font="Wingdings" w:char="F04A"/>
      </w:r>
    </w:p>
    <w:p w:rsidR="00DA5106" w:rsidRDefault="00DA5106"/>
    <w:p w:rsidR="00DA5106" w:rsidRDefault="00DA5106">
      <w:r w:rsidRPr="00DA5106">
        <w:rPr>
          <w:noProof/>
          <w:lang w:eastAsia="nb-NO"/>
        </w:rPr>
        <w:drawing>
          <wp:inline distT="0" distB="0" distL="0" distR="0" wp14:anchorId="4D6F2054" wp14:editId="3B381BE5">
            <wp:extent cx="3705225" cy="3819276"/>
            <wp:effectExtent l="0" t="0" r="0" b="0"/>
            <wp:docPr id="2" name="Bilde 2" descr="\\Clfilegrp02\rdsgrp02$\1178Bruker\Desktop\09d0608b-814b-4a6b-b5bc-765d78182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filegrp02\rdsgrp02$\1178Bruker\Desktop\09d0608b-814b-4a6b-b5bc-765d78182a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56" cy="38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06" w:rsidRDefault="00DA5106">
      <w:r>
        <w:t xml:space="preserve">Stor stas med traktorbesøk.  </w:t>
      </w:r>
      <w:r>
        <w:sym w:font="Wingdings" w:char="F04A"/>
      </w:r>
    </w:p>
    <w:p w:rsidR="0059145A" w:rsidRDefault="00DA5106">
      <w:r w:rsidRPr="00DA5106">
        <w:rPr>
          <w:noProof/>
          <w:lang w:eastAsia="nb-NO"/>
        </w:rPr>
        <w:lastRenderedPageBreak/>
        <w:drawing>
          <wp:inline distT="0" distB="0" distL="0" distR="0">
            <wp:extent cx="2765842" cy="4305300"/>
            <wp:effectExtent l="0" t="0" r="0" b="0"/>
            <wp:docPr id="1" name="Bilde 1" descr="\\Clfilegrp02\rdsgrp02$\1178Bruker\Desktop\805883fd-6c9d-4ba8-99a5-9b829aeb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filegrp02\rdsgrp02$\1178Bruker\Desktop\805883fd-6c9d-4ba8-99a5-9b829aeb4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53" cy="44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45A" w:rsidRPr="00DA5106">
        <w:rPr>
          <w:noProof/>
          <w:lang w:eastAsia="nb-NO"/>
        </w:rPr>
        <w:drawing>
          <wp:inline distT="0" distB="0" distL="0" distR="0" wp14:anchorId="61EA2FA5" wp14:editId="7032AE0C">
            <wp:extent cx="2524125" cy="4284956"/>
            <wp:effectExtent l="0" t="0" r="0" b="1905"/>
            <wp:docPr id="4" name="Bilde 4" descr="\\Clfilegrp02\rdsgrp02$\1178Bruker\Desktop\d8282590-42b9-41b4-94aa-dfcb14b19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filegrp02\rdsgrp02$\1178Bruker\Desktop\d8282590-42b9-41b4-94aa-dfcb14b19d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54" cy="42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45A" w:rsidRDefault="0059145A">
      <w:r>
        <w:t xml:space="preserve">Eddy politi er på besøk </w:t>
      </w:r>
      <w:r>
        <w:sym w:font="Wingdings" w:char="F04A"/>
      </w:r>
      <w:r>
        <w:tab/>
      </w:r>
      <w:r>
        <w:tab/>
      </w:r>
      <w:r>
        <w:tab/>
      </w:r>
      <w:r>
        <w:tab/>
        <w:t xml:space="preserve">Ambulanse besøk </w:t>
      </w:r>
      <w:r>
        <w:sym w:font="Wingdings" w:char="F04A"/>
      </w:r>
    </w:p>
    <w:p w:rsidR="00DA5106" w:rsidRDefault="00DA5106"/>
    <w:sectPr w:rsidR="00DA51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106" w:rsidRDefault="00DA5106" w:rsidP="00DA5106">
      <w:pPr>
        <w:spacing w:after="0" w:line="240" w:lineRule="auto"/>
      </w:pPr>
      <w:r>
        <w:separator/>
      </w:r>
    </w:p>
  </w:endnote>
  <w:endnote w:type="continuationSeparator" w:id="0">
    <w:p w:rsidR="00DA5106" w:rsidRDefault="00DA5106" w:rsidP="00DA5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106" w:rsidRDefault="00DA5106" w:rsidP="00DA5106">
      <w:pPr>
        <w:spacing w:after="0" w:line="240" w:lineRule="auto"/>
      </w:pPr>
      <w:r>
        <w:separator/>
      </w:r>
    </w:p>
  </w:footnote>
  <w:footnote w:type="continuationSeparator" w:id="0">
    <w:p w:rsidR="00DA5106" w:rsidRDefault="00DA5106" w:rsidP="00DA51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106"/>
    <w:rsid w:val="0059145A"/>
    <w:rsid w:val="006F1C79"/>
    <w:rsid w:val="00DA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0C20E"/>
  <w15:chartTrackingRefBased/>
  <w15:docId w15:val="{E7780424-DF37-4844-8A14-0E7CE2EA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A5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A5106"/>
  </w:style>
  <w:style w:type="paragraph" w:styleId="Bunntekst">
    <w:name w:val="footer"/>
    <w:basedOn w:val="Normal"/>
    <w:link w:val="BunntekstTegn"/>
    <w:uiPriority w:val="99"/>
    <w:unhideWhenUsed/>
    <w:rsid w:val="00DA5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A5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F7F603EE</Template>
  <TotalTime>16</TotalTime>
  <Pages>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1178Bruker</dc:creator>
  <cp:keywords/>
  <dc:description/>
  <cp:lastModifiedBy>1178Bruker</cp:lastModifiedBy>
  <cp:revision>1</cp:revision>
  <dcterms:created xsi:type="dcterms:W3CDTF">2017-11-02T07:39:00Z</dcterms:created>
  <dcterms:modified xsi:type="dcterms:W3CDTF">2017-11-02T07:55:00Z</dcterms:modified>
</cp:coreProperties>
</file>