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C7" w:rsidRDefault="00BF16C7">
      <w:pPr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2929254</wp:posOffset>
                </wp:positionV>
                <wp:extent cx="2143125" cy="1285875"/>
                <wp:effectExtent l="0" t="0" r="28575" b="28575"/>
                <wp:wrapNone/>
                <wp:docPr id="6" name="Avrundet 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285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16C7" w:rsidRDefault="00BF16C7" w:rsidP="00BF16C7">
                            <w:pPr>
                              <w:jc w:val="center"/>
                            </w:pPr>
                            <w:r>
                              <w:t xml:space="preserve">I høst har vi blitt godt kjent med Larven </w:t>
                            </w:r>
                            <w:proofErr w:type="spellStart"/>
                            <w:r>
                              <w:t>Aldrimett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BF16C7" w:rsidRDefault="00BF16C7" w:rsidP="00BF16C7">
                            <w:pPr>
                              <w:jc w:val="center"/>
                            </w:pPr>
                            <w:r>
                              <w:t xml:space="preserve">Vi har spist oss gjennom både frukt og kaker  </w:t>
                            </w:r>
                            <w:r>
                              <w:sym w:font="Wingdings" w:char="F04A"/>
                            </w:r>
                          </w:p>
                          <w:p w:rsidR="00BF16C7" w:rsidRDefault="00BF16C7" w:rsidP="00BF16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6" o:spid="_x0000_s1026" style="position:absolute;margin-left:117.55pt;margin-top:230.65pt;width:168.75pt;height:101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BF16C7" w:rsidRDefault="00BF16C7" w:rsidP="00BF16C7">
                      <w:pPr>
                        <w:jc w:val="center"/>
                      </w:pPr>
                      <w:r>
                        <w:t xml:space="preserve">I høst har vi blitt godt kjent med Larven </w:t>
                      </w:r>
                      <w:proofErr w:type="spellStart"/>
                      <w:r>
                        <w:t>Aldrimett</w:t>
                      </w:r>
                      <w:proofErr w:type="spellEnd"/>
                      <w:r>
                        <w:t>.</w:t>
                      </w:r>
                    </w:p>
                    <w:p w:rsidR="00BF16C7" w:rsidRDefault="00BF16C7" w:rsidP="00BF16C7">
                      <w:pPr>
                        <w:jc w:val="center"/>
                      </w:pPr>
                      <w:r>
                        <w:t xml:space="preserve">Vi har spist oss gjennom både frukt og kaker  </w:t>
                      </w:r>
                      <w:r>
                        <w:sym w:font="Wingdings" w:char="F04A"/>
                      </w:r>
                    </w:p>
                    <w:p w:rsidR="00BF16C7" w:rsidRDefault="00BF16C7" w:rsidP="00BF16C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243205</wp:posOffset>
                </wp:positionV>
                <wp:extent cx="2190750" cy="1066800"/>
                <wp:effectExtent l="0" t="0" r="19050" b="190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16C7" w:rsidRDefault="00BF16C7" w:rsidP="00BF16C7">
                            <w:pPr>
                              <w:jc w:val="center"/>
                            </w:pPr>
                            <w:r>
                              <w:t>Ørret filet og grønnsaker på menyen.</w:t>
                            </w:r>
                          </w:p>
                          <w:p w:rsidR="00BF16C7" w:rsidRDefault="00BF16C7" w:rsidP="00BF16C7">
                            <w:pPr>
                              <w:jc w:val="center"/>
                            </w:pPr>
                            <w:r>
                              <w:t>Nam-nam</w:t>
                            </w:r>
                          </w:p>
                          <w:p w:rsidR="00BF16C7" w:rsidRDefault="00BF16C7" w:rsidP="00BF16C7">
                            <w:pPr>
                              <w:jc w:val="center"/>
                            </w:pPr>
                            <w:r>
                              <w:t xml:space="preserve">Og barna storkoser seg </w:t>
                            </w:r>
                            <w: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27" style="position:absolute;margin-left:121.3pt;margin-top:19.15pt;width:172.5pt;height:8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" fillcolor="#5b9bd5 [3204]" strokecolor="#1f4d78 [1604]" strokeweight="1pt">
                <v:textbox>
                  <w:txbxContent>
                    <w:p w:rsidR="00BF16C7" w:rsidRDefault="00BF16C7" w:rsidP="00BF16C7">
                      <w:pPr>
                        <w:jc w:val="center"/>
                      </w:pPr>
                      <w:r>
                        <w:t>Ørret filet og grønnsaker på menyen.</w:t>
                      </w:r>
                    </w:p>
                    <w:p w:rsidR="00BF16C7" w:rsidRDefault="00BF16C7" w:rsidP="00BF16C7">
                      <w:pPr>
                        <w:jc w:val="center"/>
                      </w:pPr>
                      <w:r>
                        <w:t>Nam-nam</w:t>
                      </w:r>
                    </w:p>
                    <w:p w:rsidR="00BF16C7" w:rsidRDefault="00BF16C7" w:rsidP="00BF16C7">
                      <w:pPr>
                        <w:jc w:val="center"/>
                      </w:pPr>
                      <w:r>
                        <w:t xml:space="preserve">Og barna storkoser seg </w:t>
                      </w:r>
                      <w:r>
                        <w:sym w:font="Wingdings" w:char="F04A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F16C7">
        <w:rPr>
          <w:noProof/>
          <w:lang w:eastAsia="nb-NO"/>
        </w:rPr>
        <w:drawing>
          <wp:inline distT="0" distB="0" distL="0" distR="0">
            <wp:extent cx="3303905" cy="2551063"/>
            <wp:effectExtent l="0" t="0" r="0" b="1905"/>
            <wp:docPr id="4" name="Bilde 4" descr="\\Clfilegrp02\rdsgrp02$\1178Bruker\Desktop\uten nav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lfilegrp02\rdsgrp02$\1178Bruker\Desktop\uten nav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606" cy="259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C7" w:rsidRDefault="00BF16C7">
      <w:pPr>
        <w:rPr>
          <w:noProof/>
          <w:lang w:eastAsia="nb-NO"/>
        </w:rPr>
      </w:pPr>
      <w:r w:rsidRPr="00BF16C7">
        <w:rPr>
          <w:noProof/>
          <w:lang w:eastAsia="nb-NO"/>
        </w:rPr>
        <w:drawing>
          <wp:inline distT="0" distB="0" distL="0" distR="0" wp14:anchorId="361D70A7" wp14:editId="22777742">
            <wp:extent cx="3314700" cy="2295525"/>
            <wp:effectExtent l="0" t="0" r="0" b="9525"/>
            <wp:docPr id="3" name="Bilde 3" descr="\\Clfilegrp02\rdsgrp02$\1178Bruker\Desktop\uten nav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lfilegrp02\rdsgrp02$\1178Bruker\Desktop\uten navn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834" cy="233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C7" w:rsidRDefault="00BF16C7">
      <w:pPr>
        <w:rPr>
          <w:noProof/>
          <w:lang w:eastAsia="nb-NO"/>
        </w:rPr>
      </w:pPr>
    </w:p>
    <w:p w:rsidR="00BF16C7" w:rsidRDefault="00E95422">
      <w:pPr>
        <w:rPr>
          <w:noProof/>
          <w:lang w:eastAsia="nb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3405504</wp:posOffset>
                </wp:positionH>
                <wp:positionV relativeFrom="paragraph">
                  <wp:posOffset>1032510</wp:posOffset>
                </wp:positionV>
                <wp:extent cx="2085975" cy="914400"/>
                <wp:effectExtent l="0" t="0" r="28575" b="19050"/>
                <wp:wrapNone/>
                <wp:docPr id="8" name="Avrundet 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5422" w:rsidRDefault="00E95422" w:rsidP="00E95422">
                            <w:pPr>
                              <w:jc w:val="center"/>
                            </w:pPr>
                            <w:r>
                              <w:t xml:space="preserve">Små leke soner ble til jungel med tigre og dinosaurer, bondegård og istid </w:t>
                            </w:r>
                            <w: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8" o:spid="_x0000_s1028" style="position:absolute;margin-left:268.15pt;margin-top:81.3pt;width:164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E95422" w:rsidRDefault="00E95422" w:rsidP="00E95422">
                      <w:pPr>
                        <w:jc w:val="center"/>
                      </w:pPr>
                      <w:r>
                        <w:t xml:space="preserve">Små leke soner ble til jungel med tigre og dinosaurer, bondegård og istid </w:t>
                      </w:r>
                      <w:r>
                        <w:sym w:font="Wingdings" w:char="F04A"/>
                      </w:r>
                    </w:p>
                  </w:txbxContent>
                </v:textbox>
              </v:roundrect>
            </w:pict>
          </mc:Fallback>
        </mc:AlternateContent>
      </w:r>
      <w:r w:rsidR="00BF16C7" w:rsidRPr="00BF16C7">
        <w:rPr>
          <w:noProof/>
          <w:lang w:eastAsia="nb-NO"/>
        </w:rPr>
        <w:drawing>
          <wp:inline distT="0" distB="0" distL="0" distR="0" wp14:anchorId="471909CF" wp14:editId="269A137B">
            <wp:extent cx="2905125" cy="2974777"/>
            <wp:effectExtent l="0" t="0" r="0" b="0"/>
            <wp:docPr id="1" name="Bilde 1" descr="\\Clfilegrp02\rdsgrp02$\1178Bruker\Desktop\uten nav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lfilegrp02\rdsgrp02$\1178Bruker\Desktop\uten navn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7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6C7" w:rsidRDefault="00BF16C7">
      <w:pPr>
        <w:rPr>
          <w:noProof/>
          <w:lang w:eastAsia="nb-NO"/>
        </w:rPr>
      </w:pPr>
      <w:bookmarkStart w:id="0" w:name="_GoBack"/>
      <w:bookmarkEnd w:id="0"/>
    </w:p>
    <w:sectPr w:rsidR="00BF1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C7"/>
    <w:rsid w:val="007C6CB7"/>
    <w:rsid w:val="00BF16C7"/>
    <w:rsid w:val="00E9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E20D"/>
  <w15:chartTrackingRefBased/>
  <w15:docId w15:val="{28AFB86B-F3F6-4B66-BECA-1CB70A52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DAEBBA4A</Template>
  <TotalTime>19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1178Bruker</dc:creator>
  <cp:keywords/>
  <dc:description/>
  <cp:lastModifiedBy>1178Bruker</cp:lastModifiedBy>
  <cp:revision>1</cp:revision>
  <dcterms:created xsi:type="dcterms:W3CDTF">2018-10-17T07:49:00Z</dcterms:created>
  <dcterms:modified xsi:type="dcterms:W3CDTF">2018-10-17T08:08:00Z</dcterms:modified>
</cp:coreProperties>
</file>